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F809" w14:textId="77777777" w:rsidR="004F70ED" w:rsidRDefault="004F70ED" w:rsidP="004F70ED">
      <w:pPr>
        <w:pStyle w:val="KeinLeerraum"/>
        <w:rPr>
          <w:rFonts w:ascii="Times New Roman" w:hAnsi="Times New Roman" w:cs="Times New Roman"/>
          <w:sz w:val="24"/>
          <w:szCs w:val="24"/>
          <w:lang w:bidi="de-DE"/>
        </w:rPr>
      </w:pPr>
      <w:r w:rsidRPr="004F70ED">
        <w:rPr>
          <w:rFonts w:ascii="Times New Roman" w:hAnsi="Times New Roman" w:cs="Times New Roman"/>
          <w:sz w:val="24"/>
          <w:szCs w:val="24"/>
        </w:rPr>
        <w:t xml:space="preserve">Bitte füllen Sie das folgende Formular vollständig aus. Sofern Belege vorhanden sind, sollten diese beigefügt werden. Den ausgefüllten Antrag können Sie per Post oder per E-Mail an den Förderverein übermitteln: </w:t>
      </w:r>
      <w:r w:rsidR="005D6CC7" w:rsidRPr="004F70ED">
        <w:rPr>
          <w:rFonts w:ascii="Times New Roman" w:hAnsi="Times New Roman" w:cs="Times New Roman"/>
          <w:sz w:val="24"/>
          <w:szCs w:val="24"/>
          <w:lang w:bidi="de-DE"/>
        </w:rPr>
        <w:t xml:space="preserve"> </w:t>
      </w:r>
    </w:p>
    <w:p w14:paraId="0672948B" w14:textId="0C9E85B1" w:rsidR="00C33299" w:rsidRDefault="004F70ED" w:rsidP="00C33299">
      <w:pPr>
        <w:pStyle w:val="KeinLeerraum"/>
        <w:spacing w:after="0"/>
        <w:rPr>
          <w:rFonts w:ascii="Times New Roman" w:hAnsi="Times New Roman" w:cs="Times New Roman"/>
          <w:sz w:val="24"/>
          <w:szCs w:val="40"/>
        </w:rPr>
      </w:pPr>
      <w:r w:rsidRPr="004F70ED">
        <w:rPr>
          <w:rFonts w:ascii="Times New Roman" w:hAnsi="Times New Roman" w:cs="Times New Roman"/>
          <w:sz w:val="24"/>
          <w:szCs w:val="24"/>
          <w:lang w:bidi="de-DE"/>
        </w:rPr>
        <w:t>Förderverein „Freunde der Grundschule Brotterode e.V.“</w:t>
      </w:r>
      <w:r w:rsidR="00C33299">
        <w:rPr>
          <w:rFonts w:ascii="Times New Roman" w:hAnsi="Times New Roman" w:cs="Times New Roman"/>
          <w:sz w:val="24"/>
          <w:szCs w:val="24"/>
          <w:lang w:bidi="de-DE"/>
        </w:rPr>
        <w:tab/>
        <w:t xml:space="preserve">          </w:t>
      </w:r>
      <w:r w:rsidR="00C33299" w:rsidRPr="00C33299">
        <w:rPr>
          <w:rFonts w:ascii="Times New Roman" w:hAnsi="Times New Roman" w:cs="Times New Roman"/>
          <w:sz w:val="24"/>
          <w:szCs w:val="40"/>
        </w:rPr>
        <w:t xml:space="preserve">Brotterode, den </w:t>
      </w:r>
    </w:p>
    <w:p w14:paraId="16F73E1B" w14:textId="13718E73" w:rsidR="004F70ED" w:rsidRPr="00C33299" w:rsidRDefault="004F70ED" w:rsidP="00C33299">
      <w:pPr>
        <w:pStyle w:val="KeinLeerraum"/>
        <w:spacing w:after="0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24"/>
          <w:lang w:bidi="de-DE"/>
        </w:rPr>
        <w:t>z.H. Katja Eisenlöffel</w:t>
      </w:r>
    </w:p>
    <w:p w14:paraId="16294AD5" w14:textId="17CF0C58" w:rsidR="00806FF3" w:rsidRDefault="004F70ED" w:rsidP="00C33299">
      <w:pPr>
        <w:pStyle w:val="KeinLeerraum"/>
        <w:spacing w:after="0"/>
        <w:rPr>
          <w:rFonts w:ascii="Times New Roman" w:hAnsi="Times New Roman" w:cs="Times New Roman"/>
          <w:sz w:val="24"/>
          <w:szCs w:val="24"/>
          <w:lang w:bidi="de-DE"/>
        </w:rPr>
      </w:pPr>
      <w:r>
        <w:rPr>
          <w:rFonts w:ascii="Times New Roman" w:hAnsi="Times New Roman" w:cs="Times New Roman"/>
          <w:sz w:val="24"/>
          <w:szCs w:val="24"/>
          <w:lang w:bidi="de-DE"/>
        </w:rPr>
        <w:t>98596 Brotterode-Trusetal</w:t>
      </w:r>
      <w:r w:rsidR="000E6602">
        <w:rPr>
          <w:rFonts w:ascii="Times New Roman" w:hAnsi="Times New Roman" w:cs="Times New Roman"/>
          <w:sz w:val="24"/>
          <w:szCs w:val="24"/>
          <w:lang w:bidi="de-DE"/>
        </w:rPr>
        <w:tab/>
      </w:r>
      <w:r w:rsidR="000E6602">
        <w:rPr>
          <w:rFonts w:ascii="Times New Roman" w:hAnsi="Times New Roman" w:cs="Times New Roman"/>
          <w:sz w:val="24"/>
          <w:szCs w:val="24"/>
          <w:lang w:bidi="de-DE"/>
        </w:rPr>
        <w:tab/>
      </w:r>
      <w:r w:rsidR="000E6602">
        <w:rPr>
          <w:rFonts w:ascii="Times New Roman" w:hAnsi="Times New Roman" w:cs="Times New Roman"/>
          <w:sz w:val="24"/>
          <w:szCs w:val="24"/>
          <w:lang w:bidi="de-DE"/>
        </w:rPr>
        <w:tab/>
      </w:r>
      <w:r w:rsidR="000E6602">
        <w:rPr>
          <w:rFonts w:ascii="Times New Roman" w:hAnsi="Times New Roman" w:cs="Times New Roman"/>
          <w:sz w:val="24"/>
          <w:szCs w:val="24"/>
          <w:lang w:bidi="de-DE"/>
        </w:rPr>
        <w:tab/>
      </w:r>
      <w:r w:rsidR="000E6602">
        <w:rPr>
          <w:rFonts w:ascii="Times New Roman" w:hAnsi="Times New Roman" w:cs="Times New Roman"/>
          <w:sz w:val="24"/>
          <w:szCs w:val="24"/>
          <w:lang w:bidi="de-DE"/>
        </w:rPr>
        <w:tab/>
        <w:t xml:space="preserve">         </w:t>
      </w:r>
      <w:hyperlink r:id="rId10" w:history="1">
        <w:r w:rsidR="000E6602" w:rsidRPr="00EE6F92">
          <w:rPr>
            <w:rStyle w:val="Hyperlink"/>
            <w:rFonts w:ascii="Times New Roman" w:hAnsi="Times New Roman" w:cs="Times New Roman"/>
            <w:sz w:val="24"/>
            <w:szCs w:val="24"/>
          </w:rPr>
          <w:t>katja_eisenloeffel@gmx.de</w:t>
        </w:r>
      </w:hyperlink>
      <w:r w:rsidR="005D6CC7" w:rsidRPr="004F70ED">
        <w:rPr>
          <w:rFonts w:ascii="Times New Roman" w:hAnsi="Times New Roman" w:cs="Times New Roman"/>
          <w:sz w:val="24"/>
          <w:szCs w:val="24"/>
          <w:lang w:bidi="de-DE"/>
        </w:rPr>
        <w:t xml:space="preserve"> </w:t>
      </w:r>
    </w:p>
    <w:p w14:paraId="62CC9F10" w14:textId="77777777" w:rsidR="000E6602" w:rsidRDefault="000E6602" w:rsidP="000E6602">
      <w:pPr>
        <w:pStyle w:val="KeinLeerraum"/>
        <w:spacing w:after="0"/>
        <w:rPr>
          <w:rFonts w:ascii="Times New Roman" w:hAnsi="Times New Roman" w:cs="Times New Roman"/>
          <w:sz w:val="24"/>
          <w:szCs w:val="24"/>
          <w:lang w:bidi="de-DE"/>
        </w:rPr>
      </w:pPr>
    </w:p>
    <w:p w14:paraId="2BE3D038" w14:textId="63CA060B" w:rsidR="000E6602" w:rsidRDefault="000E6602" w:rsidP="00806FF3">
      <w:pPr>
        <w:rPr>
          <w:rFonts w:ascii="Times New Roman" w:hAnsi="Times New Roman" w:cs="Times New Roman"/>
          <w:sz w:val="24"/>
          <w:szCs w:val="24"/>
          <w:lang w:bidi="de-DE"/>
        </w:rPr>
      </w:pPr>
      <w:r>
        <w:rPr>
          <w:rFonts w:ascii="Times New Roman" w:hAnsi="Times New Roman" w:cs="Times New Roman"/>
          <w:sz w:val="24"/>
          <w:szCs w:val="24"/>
          <w:lang w:bidi="de-DE"/>
        </w:rPr>
        <w:t>Sehr geehrte Vorstandsmitglieder,</w:t>
      </w:r>
    </w:p>
    <w:p w14:paraId="5856C729" w14:textId="0EC6DAEC" w:rsidR="000E6602" w:rsidRPr="004F70ED" w:rsidRDefault="000E6602" w:rsidP="00806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de-DE"/>
        </w:rPr>
        <w:t>hiermit beantragen wir finanzielle Unterstützung für folgendes Projekt: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248"/>
        <w:gridCol w:w="4768"/>
      </w:tblGrid>
      <w:tr w:rsidR="00650259" w:rsidRPr="004F70ED" w14:paraId="46C6B236" w14:textId="77777777" w:rsidTr="000E6602">
        <w:tc>
          <w:tcPr>
            <w:tcW w:w="2356" w:type="pct"/>
            <w:vAlign w:val="bottom"/>
          </w:tcPr>
          <w:p w14:paraId="49289AA1" w14:textId="117E2AEA" w:rsidR="00650259" w:rsidRPr="004F70ED" w:rsidRDefault="000E6602" w:rsidP="004F7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</w:t>
            </w:r>
          </w:p>
        </w:tc>
        <w:tc>
          <w:tcPr>
            <w:tcW w:w="2644" w:type="pct"/>
            <w:vAlign w:val="bottom"/>
          </w:tcPr>
          <w:p w14:paraId="35C0F6BE" w14:textId="0BD98C7C" w:rsidR="00650259" w:rsidRPr="004F70ED" w:rsidRDefault="00650259" w:rsidP="004F70E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59" w:rsidRPr="004F70ED" w14:paraId="4FBFFB91" w14:textId="77777777" w:rsidTr="000E6602">
        <w:tc>
          <w:tcPr>
            <w:tcW w:w="2356" w:type="pct"/>
            <w:vAlign w:val="bottom"/>
          </w:tcPr>
          <w:p w14:paraId="4FAF9DA1" w14:textId="502092C6" w:rsidR="00650259" w:rsidRPr="004F70ED" w:rsidRDefault="000E6602" w:rsidP="004F7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Klassenstufe</w:t>
            </w:r>
          </w:p>
        </w:tc>
        <w:tc>
          <w:tcPr>
            <w:tcW w:w="2644" w:type="pct"/>
            <w:vAlign w:val="bottom"/>
          </w:tcPr>
          <w:p w14:paraId="1F3F056D" w14:textId="78783BD3" w:rsidR="00650259" w:rsidRPr="004F70ED" w:rsidRDefault="00650259" w:rsidP="004F70E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59" w:rsidRPr="004F70ED" w14:paraId="2B34609C" w14:textId="77777777" w:rsidTr="000E6602">
        <w:tc>
          <w:tcPr>
            <w:tcW w:w="2356" w:type="pct"/>
            <w:vAlign w:val="bottom"/>
          </w:tcPr>
          <w:p w14:paraId="1322C2C5" w14:textId="2D15E6CC" w:rsidR="00650259" w:rsidRPr="004F70ED" w:rsidRDefault="000E6602" w:rsidP="004F7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Zeitraum</w:t>
            </w:r>
          </w:p>
        </w:tc>
        <w:tc>
          <w:tcPr>
            <w:tcW w:w="2644" w:type="pct"/>
            <w:vAlign w:val="bottom"/>
          </w:tcPr>
          <w:p w14:paraId="3796B1EB" w14:textId="1C5FC32D" w:rsidR="00650259" w:rsidRPr="004F70ED" w:rsidRDefault="00650259" w:rsidP="004F70E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59" w:rsidRPr="004F70ED" w14:paraId="2FD94925" w14:textId="77777777" w:rsidTr="000E6602">
        <w:tc>
          <w:tcPr>
            <w:tcW w:w="2356" w:type="pct"/>
            <w:vAlign w:val="bottom"/>
          </w:tcPr>
          <w:p w14:paraId="136B0B27" w14:textId="0EBA3D36" w:rsidR="00650259" w:rsidRPr="004F70ED" w:rsidRDefault="000E6602" w:rsidP="004F7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benötigte finanzielle Mittel</w:t>
            </w:r>
          </w:p>
        </w:tc>
        <w:tc>
          <w:tcPr>
            <w:tcW w:w="2644" w:type="pct"/>
            <w:vAlign w:val="bottom"/>
          </w:tcPr>
          <w:p w14:paraId="0C979FC7" w14:textId="4FAA4477" w:rsidR="00650259" w:rsidRPr="004F70ED" w:rsidRDefault="00650259" w:rsidP="004F70E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849E7D" w14:textId="0606C6C8" w:rsidR="00806FF3" w:rsidRPr="004F70ED" w:rsidRDefault="000E6602" w:rsidP="004F70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602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128E06" wp14:editId="29300B1C">
                <wp:simplePos x="0" y="0"/>
                <wp:positionH relativeFrom="margin">
                  <wp:align>right</wp:align>
                </wp:positionH>
                <wp:positionV relativeFrom="paragraph">
                  <wp:posOffset>354965</wp:posOffset>
                </wp:positionV>
                <wp:extent cx="5695950" cy="19526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327F6" w14:textId="72FE06E0" w:rsidR="000E6602" w:rsidRDefault="000E6602" w:rsidP="000545CB">
                            <w:pPr>
                              <w:pStyle w:val="KeinLeerraum"/>
                              <w:rPr>
                                <w:rFonts w:ascii="Times New Roman" w:hAnsi="Times New Roman" w:cs="Times New Roman"/>
                                <w:sz w:val="24"/>
                                <w:szCs w:val="40"/>
                                <w:u w:val="single"/>
                              </w:rPr>
                            </w:pPr>
                            <w:r w:rsidRPr="000545CB">
                              <w:rPr>
                                <w:rFonts w:ascii="Times New Roman" w:hAnsi="Times New Roman" w:cs="Times New Roman"/>
                                <w:sz w:val="24"/>
                                <w:szCs w:val="40"/>
                                <w:u w:val="single"/>
                              </w:rPr>
                              <w:t>Kurzbeschreibung des Projektes:</w:t>
                            </w:r>
                          </w:p>
                          <w:p w14:paraId="639480FB" w14:textId="20CF66DF" w:rsidR="000545CB" w:rsidRPr="00C33299" w:rsidRDefault="000545CB" w:rsidP="000545CB">
                            <w:pPr>
                              <w:pStyle w:val="KeinLeerraum"/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</w:pPr>
                            <w:r w:rsidRPr="00C33299">
                              <w:rPr>
                                <w:rFonts w:ascii="Times New Roman" w:hAnsi="Times New Roman" w:cs="Times New Roman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28E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7.3pt;margin-top:27.95pt;width:448.5pt;height:153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">
                <v:textbox>
                  <w:txbxContent>
                    <w:p w14:paraId="76E327F6" w14:textId="72FE06E0" w:rsidR="000E6602" w:rsidRDefault="000E6602" w:rsidP="000545CB">
                      <w:pPr>
                        <w:pStyle w:val="KeinLeerraum"/>
                        <w:rPr>
                          <w:rFonts w:ascii="Times New Roman" w:hAnsi="Times New Roman" w:cs="Times New Roman"/>
                          <w:sz w:val="24"/>
                          <w:szCs w:val="40"/>
                          <w:u w:val="single"/>
                        </w:rPr>
                      </w:pPr>
                      <w:r w:rsidRPr="000545CB">
                        <w:rPr>
                          <w:rFonts w:ascii="Times New Roman" w:hAnsi="Times New Roman" w:cs="Times New Roman"/>
                          <w:sz w:val="24"/>
                          <w:szCs w:val="40"/>
                          <w:u w:val="single"/>
                        </w:rPr>
                        <w:t>Kurzbeschreibung des Projektes:</w:t>
                      </w:r>
                    </w:p>
                    <w:p w14:paraId="639480FB" w14:textId="20CF66DF" w:rsidR="000545CB" w:rsidRPr="00C33299" w:rsidRDefault="000545CB" w:rsidP="000545CB">
                      <w:pPr>
                        <w:pStyle w:val="KeinLeerraum"/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</w:pPr>
                      <w:r w:rsidRPr="00C33299">
                        <w:rPr>
                          <w:rFonts w:ascii="Times New Roman" w:hAnsi="Times New Roman" w:cs="Times New Roman"/>
                          <w:sz w:val="20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F71AE9" w14:textId="77777777" w:rsidR="000E6602" w:rsidRDefault="000E6602" w:rsidP="0073326A">
      <w:pPr>
        <w:spacing w:after="0"/>
        <w:rPr>
          <w:sz w:val="22"/>
        </w:rPr>
      </w:pPr>
    </w:p>
    <w:p w14:paraId="26CFA154" w14:textId="2C76CF2F" w:rsidR="00806FF3" w:rsidRPr="000E6602" w:rsidRDefault="000E6602" w:rsidP="0073326A">
      <w:pPr>
        <w:spacing w:after="0"/>
        <w:rPr>
          <w:rFonts w:ascii="Times New Roman" w:hAnsi="Times New Roman" w:cs="Times New Roman"/>
          <w:sz w:val="24"/>
          <w:szCs w:val="32"/>
        </w:rPr>
      </w:pPr>
      <w:r w:rsidRPr="000E6602">
        <w:rPr>
          <w:rFonts w:ascii="Times New Roman" w:hAnsi="Times New Roman" w:cs="Times New Roman"/>
          <w:sz w:val="24"/>
          <w:szCs w:val="32"/>
        </w:rPr>
        <w:t>Mit freundlichen Grüßen</w:t>
      </w:r>
    </w:p>
    <w:p w14:paraId="3318E2DD" w14:textId="5CC401F0" w:rsidR="000E6602" w:rsidRDefault="000E6602" w:rsidP="0073326A">
      <w:pPr>
        <w:spacing w:after="0"/>
        <w:rPr>
          <w:sz w:val="22"/>
        </w:rPr>
      </w:pPr>
    </w:p>
    <w:p w14:paraId="668B433B" w14:textId="079F0F9F" w:rsidR="000E6602" w:rsidRDefault="000E6602" w:rsidP="0073326A">
      <w:pPr>
        <w:spacing w:after="0"/>
        <w:rPr>
          <w:sz w:val="22"/>
        </w:rPr>
      </w:pPr>
    </w:p>
    <w:p w14:paraId="48EAA540" w14:textId="77777777" w:rsidR="000545CB" w:rsidRPr="000E6602" w:rsidRDefault="000545CB" w:rsidP="0073326A">
      <w:pPr>
        <w:spacing w:after="0"/>
        <w:rPr>
          <w:rFonts w:ascii="Times New Roman" w:hAnsi="Times New Roman" w:cs="Times New Roman"/>
          <w:sz w:val="24"/>
          <w:szCs w:val="32"/>
        </w:rPr>
      </w:pPr>
    </w:p>
    <w:tbl>
      <w:tblPr>
        <w:tblStyle w:val="Tabellenraster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241"/>
        <w:gridCol w:w="1263"/>
        <w:gridCol w:w="1072"/>
        <w:gridCol w:w="1850"/>
        <w:gridCol w:w="988"/>
        <w:gridCol w:w="1711"/>
      </w:tblGrid>
      <w:tr w:rsidR="00B160CA" w:rsidRPr="00E60C07" w14:paraId="1B3F54B7" w14:textId="77777777" w:rsidTr="005D6CC7">
        <w:sdt>
          <w:sdtPr>
            <w:id w:val="1643931893"/>
            <w:placeholder>
              <w:docPart w:val="6CBACFFCAA444572921906CBAC22158D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066CE950" w14:textId="77777777" w:rsidR="00B160CA" w:rsidRPr="00E60C07" w:rsidRDefault="005D6CC7" w:rsidP="005D6CC7">
                <w:pPr>
                  <w:pStyle w:val="berschrift1"/>
                  <w:outlineLvl w:val="0"/>
                </w:pPr>
                <w:r w:rsidRPr="00E60C07">
                  <w:rPr>
                    <w:lang w:bidi="de-DE"/>
                  </w:rPr>
                  <w:t>Verwendung nur für Finanzverwalter</w:t>
                </w:r>
              </w:p>
            </w:tc>
          </w:sdtContent>
        </w:sdt>
      </w:tr>
      <w:tr w:rsidR="00B160CA" w:rsidRPr="00E60C07" w14:paraId="46DE3971" w14:textId="77777777" w:rsidTr="000E6602">
        <w:tc>
          <w:tcPr>
            <w:tcW w:w="1040" w:type="pct"/>
            <w:vAlign w:val="bottom"/>
          </w:tcPr>
          <w:p w14:paraId="67A1C23A" w14:textId="202E89DC" w:rsidR="00B160CA" w:rsidRPr="00E60C07" w:rsidRDefault="000E6602" w:rsidP="005D6CC7">
            <w:r>
              <w:t>Bewilligung:</w:t>
            </w:r>
          </w:p>
        </w:tc>
        <w:tc>
          <w:tcPr>
            <w:tcW w:w="836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43A50B6E" w14:textId="77777777" w:rsidR="00B160CA" w:rsidRPr="00E60C07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0ED39F141061456BB8DBE692EC7813C9"/>
            </w:placeholder>
            <w:temporary/>
            <w:showingPlcHdr/>
            <w15:appearance w15:val="hidden"/>
          </w:sdtPr>
          <w:sdtContent>
            <w:tc>
              <w:tcPr>
                <w:tcW w:w="596" w:type="pct"/>
                <w:vAlign w:val="bottom"/>
              </w:tcPr>
              <w:p w14:paraId="2DB44511" w14:textId="77777777" w:rsidR="00B160CA" w:rsidRPr="00E60C07" w:rsidRDefault="005D6CC7" w:rsidP="005D6CC7">
                <w:r w:rsidRPr="00E60C07">
                  <w:rPr>
                    <w:lang w:bidi="de-DE"/>
                  </w:rPr>
                  <w:t>Betrag</w:t>
                </w:r>
              </w:p>
            </w:tc>
          </w:sdtContent>
        </w:sdt>
        <w:tc>
          <w:tcPr>
            <w:tcW w:w="1028" w:type="pct"/>
            <w:tcBorders>
              <w:top w:val="nil"/>
              <w:bottom w:val="single" w:sz="2" w:space="0" w:color="auto"/>
            </w:tcBorders>
            <w:vAlign w:val="bottom"/>
          </w:tcPr>
          <w:p w14:paraId="77CA694D" w14:textId="77777777" w:rsidR="00B160CA" w:rsidRPr="00E60C07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6B9D925DCD4943A08B94139C48E105EA"/>
            </w:placeholder>
            <w:temporary/>
            <w:showingPlcHdr/>
            <w15:appearance w15:val="hidden"/>
          </w:sdtPr>
          <w:sdtContent>
            <w:tc>
              <w:tcPr>
                <w:tcW w:w="549" w:type="pct"/>
                <w:vAlign w:val="bottom"/>
              </w:tcPr>
              <w:p w14:paraId="2B369DCB" w14:textId="77777777" w:rsidR="00B160CA" w:rsidRPr="00E60C07" w:rsidRDefault="005D6CC7" w:rsidP="005D6CC7">
                <w:r w:rsidRPr="00E60C07">
                  <w:rPr>
                    <w:lang w:bidi="de-DE"/>
                  </w:rPr>
                  <w:t>Datum</w:t>
                </w:r>
              </w:p>
            </w:tc>
          </w:sdtContent>
        </w:sdt>
        <w:tc>
          <w:tcPr>
            <w:tcW w:w="951" w:type="pct"/>
            <w:tcBorders>
              <w:top w:val="nil"/>
              <w:bottom w:val="single" w:sz="2" w:space="0" w:color="auto"/>
            </w:tcBorders>
            <w:vAlign w:val="bottom"/>
          </w:tcPr>
          <w:p w14:paraId="69504119" w14:textId="77777777" w:rsidR="00B160CA" w:rsidRPr="00E60C07" w:rsidRDefault="00B160CA" w:rsidP="005D6CC7">
            <w:pPr>
              <w:spacing w:before="240"/>
            </w:pPr>
          </w:p>
        </w:tc>
      </w:tr>
      <w:tr w:rsidR="00B160CA" w:rsidRPr="00E60C07" w14:paraId="6F2B62BD" w14:textId="77777777" w:rsidTr="000E6602">
        <w:tc>
          <w:tcPr>
            <w:tcW w:w="1174" w:type="pct"/>
            <w:gridSpan w:val="2"/>
            <w:vAlign w:val="bottom"/>
          </w:tcPr>
          <w:p w14:paraId="564E8A54" w14:textId="43771BDE" w:rsidR="00B160CA" w:rsidRPr="00E60C07" w:rsidRDefault="000E6602" w:rsidP="005D6CC7">
            <w:r>
              <w:t>Beschluss vom:</w:t>
            </w:r>
          </w:p>
        </w:tc>
        <w:tc>
          <w:tcPr>
            <w:tcW w:w="382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1E1D9009" w14:textId="77777777" w:rsidR="00B160CA" w:rsidRPr="00E60C07" w:rsidRDefault="00B160CA" w:rsidP="005D6CC7">
            <w:pPr>
              <w:spacing w:before="240"/>
            </w:pPr>
          </w:p>
        </w:tc>
      </w:tr>
      <w:tr w:rsidR="00B160CA" w:rsidRPr="00E60C07" w14:paraId="4FC7135E" w14:textId="77777777" w:rsidTr="000E6602">
        <w:tc>
          <w:tcPr>
            <w:tcW w:w="1174" w:type="pct"/>
            <w:gridSpan w:val="2"/>
            <w:vAlign w:val="bottom"/>
          </w:tcPr>
          <w:p w14:paraId="6E77D2B6" w14:textId="77777777" w:rsidR="00B160CA" w:rsidRPr="00E60C07" w:rsidRDefault="00B160CA" w:rsidP="005D6CC7">
            <w:pPr>
              <w:rPr>
                <w:sz w:val="22"/>
              </w:rPr>
            </w:pPr>
          </w:p>
        </w:tc>
        <w:tc>
          <w:tcPr>
            <w:tcW w:w="382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05DB793F" w14:textId="2CDA4B96" w:rsidR="00B160CA" w:rsidRPr="00E60C07" w:rsidRDefault="000E6602" w:rsidP="005D6CC7">
            <w:pPr>
              <w:rPr>
                <w:sz w:val="22"/>
              </w:rPr>
            </w:pPr>
            <w:r>
              <w:rPr>
                <w:sz w:val="22"/>
              </w:rPr>
              <w:t xml:space="preserve">Ort, Datum, Unterschrift </w:t>
            </w:r>
          </w:p>
        </w:tc>
      </w:tr>
    </w:tbl>
    <w:p w14:paraId="233EE0CE" w14:textId="77777777" w:rsidR="00CE6104" w:rsidRPr="00E60C07" w:rsidRDefault="00CE6104" w:rsidP="00E677FE">
      <w:pPr>
        <w:spacing w:after="0"/>
        <w:rPr>
          <w:sz w:val="12"/>
          <w:szCs w:val="16"/>
        </w:rPr>
      </w:pPr>
    </w:p>
    <w:sectPr w:rsidR="00CE6104" w:rsidRPr="00E60C07" w:rsidSect="00E60C07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78FC8" w14:textId="77777777" w:rsidR="004F4216" w:rsidRDefault="004F4216" w:rsidP="00650259">
      <w:pPr>
        <w:spacing w:after="0" w:line="240" w:lineRule="auto"/>
      </w:pPr>
      <w:r>
        <w:separator/>
      </w:r>
    </w:p>
  </w:endnote>
  <w:endnote w:type="continuationSeparator" w:id="0">
    <w:p w14:paraId="26443752" w14:textId="77777777" w:rsidR="004F4216" w:rsidRDefault="004F421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B07905-4E90-4857-A820-996E29DD6B2E}"/>
    <w:embedBold r:id="rId2" w:fontKey="{23FB315C-5D1C-4AAB-BFBB-C697789920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7442ACC-0FA0-4F8B-88D2-2576A9816B65}"/>
    <w:embedBold r:id="rId4" w:fontKey="{CAB2E1B0-B53D-4D78-816D-18BC04688D39}"/>
    <w:embedItalic r:id="rId5" w:fontKey="{8CF28077-5D1A-4F8A-BFDB-7525499665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938A89-5DC7-4788-B059-B15469182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ook w:val="04A0" w:firstRow="1" w:lastRow="0" w:firstColumn="1" w:lastColumn="0" w:noHBand="0" w:noVBand="1"/>
    </w:tblPr>
    <w:tblGrid>
      <w:gridCol w:w="9072"/>
    </w:tblGrid>
    <w:tr w:rsidR="000E6602" w:rsidRPr="0073326A" w14:paraId="575DD588" w14:textId="77777777" w:rsidTr="000E6602">
      <w:tc>
        <w:tcPr>
          <w:tcW w:w="9072" w:type="dxa"/>
          <w:vAlign w:val="center"/>
        </w:tcPr>
        <w:p w14:paraId="56ED335C" w14:textId="30F9F3D7" w:rsidR="000E6602" w:rsidRPr="0073326A" w:rsidRDefault="000E6602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Vorsitzende          Homepage: </w:t>
          </w:r>
          <w:hyperlink r:id="rId1" w:history="1">
            <w:r w:rsidR="000545CB" w:rsidRPr="00EE6F92">
              <w:rPr>
                <w:rStyle w:val="Hyperlink"/>
                <w:sz w:val="18"/>
                <w:szCs w:val="24"/>
              </w:rPr>
              <w:t>www.freunde-der-grundschule-brotterode.webador.de</w:t>
            </w:r>
          </w:hyperlink>
          <w:r w:rsidR="000545CB">
            <w:rPr>
              <w:sz w:val="18"/>
              <w:szCs w:val="24"/>
            </w:rPr>
            <w:t xml:space="preserve">          </w:t>
          </w:r>
          <w:hyperlink r:id="rId2" w:history="1">
            <w:r w:rsidR="000545CB" w:rsidRPr="00EE6F92">
              <w:rPr>
                <w:rStyle w:val="Hyperlink"/>
                <w:sz w:val="18"/>
                <w:szCs w:val="24"/>
              </w:rPr>
              <w:t>www.gs-brotterode.de</w:t>
            </w:r>
          </w:hyperlink>
          <w:r w:rsidR="000545CB">
            <w:rPr>
              <w:sz w:val="18"/>
              <w:szCs w:val="24"/>
            </w:rPr>
            <w:t xml:space="preserve"> </w:t>
          </w:r>
        </w:p>
      </w:tc>
    </w:tr>
    <w:tr w:rsidR="000E6602" w:rsidRPr="0073326A" w14:paraId="5C04F8EA" w14:textId="77777777" w:rsidTr="000E6602">
      <w:tc>
        <w:tcPr>
          <w:tcW w:w="9072" w:type="dxa"/>
          <w:vAlign w:val="center"/>
        </w:tcPr>
        <w:p w14:paraId="7BF75F03" w14:textId="0699456C" w:rsidR="000E6602" w:rsidRDefault="000E6602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Katja Eisenlöffel</w:t>
          </w:r>
          <w:r w:rsidR="000545CB">
            <w:rPr>
              <w:sz w:val="18"/>
              <w:szCs w:val="24"/>
            </w:rPr>
            <w:t xml:space="preserve">   Bankverbindung: IBAN: DE11 8405 0000 1520 0023 40          BIC: HELADEFIRRS</w:t>
          </w:r>
        </w:p>
      </w:tc>
    </w:tr>
  </w:tbl>
  <w:p w14:paraId="45D5AA42" w14:textId="77777777" w:rsidR="0073326A" w:rsidRDefault="0073326A" w:rsidP="0073326A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7FC89" w14:textId="77777777" w:rsidR="004F4216" w:rsidRDefault="004F4216" w:rsidP="00650259">
      <w:pPr>
        <w:spacing w:after="0" w:line="240" w:lineRule="auto"/>
      </w:pPr>
      <w:r>
        <w:separator/>
      </w:r>
    </w:p>
  </w:footnote>
  <w:footnote w:type="continuationSeparator" w:id="0">
    <w:p w14:paraId="150F3047" w14:textId="77777777" w:rsidR="004F4216" w:rsidRDefault="004F421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0" w:type="dxa"/>
      <w:shd w:val="clear" w:color="auto" w:fill="731F1C" w:themeFill="accent5"/>
      <w:tblLook w:val="04A0" w:firstRow="1" w:lastRow="0" w:firstColumn="1" w:lastColumn="0" w:noHBand="0" w:noVBand="1"/>
    </w:tblPr>
    <w:tblGrid>
      <w:gridCol w:w="2502"/>
      <w:gridCol w:w="6658"/>
    </w:tblGrid>
    <w:tr w:rsidR="004F70ED" w:rsidRPr="00713D1C" w14:paraId="26B2496D" w14:textId="77777777" w:rsidTr="000545CB">
      <w:trPr>
        <w:trHeight w:val="384"/>
      </w:trPr>
      <w:tc>
        <w:tcPr>
          <w:tcW w:w="2502" w:type="dxa"/>
          <w:shd w:val="clear" w:color="auto" w:fill="731F1C" w:themeFill="accent5"/>
          <w:vAlign w:val="center"/>
        </w:tcPr>
        <w:p w14:paraId="5C8F085C" w14:textId="6A4F1CBB" w:rsidR="00576892" w:rsidRPr="00713D1C" w:rsidRDefault="004F70ED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80E210D" wp14:editId="3712C61A">
                <wp:extent cx="1427883" cy="771525"/>
                <wp:effectExtent l="0" t="0" r="127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536" cy="782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8" w:type="dxa"/>
          <w:shd w:val="clear" w:color="auto" w:fill="731F1C" w:themeFill="accent5"/>
          <w:vAlign w:val="center"/>
        </w:tcPr>
        <w:p w14:paraId="76409573" w14:textId="30FC27D0" w:rsidR="00576892" w:rsidRPr="00732B16" w:rsidRDefault="004F70ED" w:rsidP="00732B16">
          <w:pPr>
            <w:pStyle w:val="Kopfzeile"/>
          </w:pPr>
          <w:r>
            <w:t>Antrag auf Fördermittel</w:t>
          </w:r>
        </w:p>
      </w:tc>
    </w:tr>
  </w:tbl>
  <w:p w14:paraId="20B79CC3" w14:textId="0D12EB7E" w:rsidR="00650259" w:rsidRPr="00C33299" w:rsidRDefault="00650259" w:rsidP="00C33299">
    <w:pPr>
      <w:pStyle w:val="KeinLeerraum"/>
      <w:rPr>
        <w:rFonts w:ascii="Times New Roman" w:hAnsi="Times New Roman" w:cs="Times New Roman"/>
        <w:sz w:val="24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57510739">
    <w:abstractNumId w:val="11"/>
  </w:num>
  <w:num w:numId="2" w16cid:durableId="165559718">
    <w:abstractNumId w:val="7"/>
  </w:num>
  <w:num w:numId="3" w16cid:durableId="589973814">
    <w:abstractNumId w:val="15"/>
  </w:num>
  <w:num w:numId="4" w16cid:durableId="1546214206">
    <w:abstractNumId w:val="12"/>
  </w:num>
  <w:num w:numId="5" w16cid:durableId="326373028">
    <w:abstractNumId w:val="13"/>
  </w:num>
  <w:num w:numId="6" w16cid:durableId="1509980110">
    <w:abstractNumId w:val="19"/>
  </w:num>
  <w:num w:numId="7" w16cid:durableId="1449005472">
    <w:abstractNumId w:val="6"/>
  </w:num>
  <w:num w:numId="8" w16cid:durableId="877742404">
    <w:abstractNumId w:val="10"/>
  </w:num>
  <w:num w:numId="9" w16cid:durableId="1942032514">
    <w:abstractNumId w:val="17"/>
  </w:num>
  <w:num w:numId="10" w16cid:durableId="360519627">
    <w:abstractNumId w:val="1"/>
  </w:num>
  <w:num w:numId="11" w16cid:durableId="810245195">
    <w:abstractNumId w:val="5"/>
  </w:num>
  <w:num w:numId="12" w16cid:durableId="542791846">
    <w:abstractNumId w:val="0"/>
  </w:num>
  <w:num w:numId="13" w16cid:durableId="923225354">
    <w:abstractNumId w:val="2"/>
  </w:num>
  <w:num w:numId="14" w16cid:durableId="1554997418">
    <w:abstractNumId w:val="9"/>
  </w:num>
  <w:num w:numId="15" w16cid:durableId="965424835">
    <w:abstractNumId w:val="8"/>
  </w:num>
  <w:num w:numId="16" w16cid:durableId="1663043394">
    <w:abstractNumId w:val="16"/>
  </w:num>
  <w:num w:numId="17" w16cid:durableId="1663388855">
    <w:abstractNumId w:val="3"/>
  </w:num>
  <w:num w:numId="18" w16cid:durableId="1604804189">
    <w:abstractNumId w:val="21"/>
  </w:num>
  <w:num w:numId="19" w16cid:durableId="1886140694">
    <w:abstractNumId w:val="18"/>
  </w:num>
  <w:num w:numId="20" w16cid:durableId="1186793139">
    <w:abstractNumId w:val="14"/>
  </w:num>
  <w:num w:numId="21" w16cid:durableId="1153569302">
    <w:abstractNumId w:val="20"/>
  </w:num>
  <w:num w:numId="22" w16cid:durableId="186235143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0ED"/>
    <w:rsid w:val="00052382"/>
    <w:rsid w:val="000545CB"/>
    <w:rsid w:val="0006568A"/>
    <w:rsid w:val="00076F0F"/>
    <w:rsid w:val="00084253"/>
    <w:rsid w:val="00097520"/>
    <w:rsid w:val="000D1F49"/>
    <w:rsid w:val="000E6602"/>
    <w:rsid w:val="001727CA"/>
    <w:rsid w:val="00232B99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4F4216"/>
    <w:rsid w:val="004F70ED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91C6A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33299"/>
    <w:rsid w:val="00C46878"/>
    <w:rsid w:val="00C72268"/>
    <w:rsid w:val="00CB4A51"/>
    <w:rsid w:val="00CD4532"/>
    <w:rsid w:val="00CD47B0"/>
    <w:rsid w:val="00CE6104"/>
    <w:rsid w:val="00CE7918"/>
    <w:rsid w:val="00D16163"/>
    <w:rsid w:val="00D54B45"/>
    <w:rsid w:val="00DB3FAD"/>
    <w:rsid w:val="00E60C07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4356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0E6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katja_eisenloeffel@gmx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s-brotterode.de" TargetMode="External"/><Relationship Id="rId1" Type="http://schemas.openxmlformats.org/officeDocument/2006/relationships/hyperlink" Target="http://www.freunde-der-grundschule-brotterode.webado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X250\AppData\Roaming\Microsoft\Templates\Erstatt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BACFFCAA444572921906CBAC2215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C8A588-F66E-460B-822D-BEAB430482BF}"/>
      </w:docPartPr>
      <w:docPartBody>
        <w:p w:rsidR="000E71C5" w:rsidRDefault="00000000">
          <w:pPr>
            <w:pStyle w:val="6CBACFFCAA444572921906CBAC22158D"/>
          </w:pPr>
          <w:r w:rsidRPr="005D6CC7">
            <w:rPr>
              <w:lang w:bidi="de-DE"/>
            </w:rPr>
            <w:t>Verwendung nur für Finanzverwalter</w:t>
          </w:r>
        </w:p>
      </w:docPartBody>
    </w:docPart>
    <w:docPart>
      <w:docPartPr>
        <w:name w:val="0ED39F141061456BB8DBE692EC781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1655A1-F962-4D00-805C-4FF3F62D8F33}"/>
      </w:docPartPr>
      <w:docPartBody>
        <w:p w:rsidR="000E71C5" w:rsidRDefault="00000000">
          <w:pPr>
            <w:pStyle w:val="0ED39F141061456BB8DBE692EC7813C9"/>
          </w:pPr>
          <w:r w:rsidRPr="005D6CC7">
            <w:rPr>
              <w:lang w:bidi="de-DE"/>
            </w:rPr>
            <w:t>Betrag</w:t>
          </w:r>
        </w:p>
      </w:docPartBody>
    </w:docPart>
    <w:docPart>
      <w:docPartPr>
        <w:name w:val="6B9D925DCD4943A08B94139C48E105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3322B2-FE92-4D04-B05D-9DD249D4FA4D}"/>
      </w:docPartPr>
      <w:docPartBody>
        <w:p w:rsidR="000E71C5" w:rsidRDefault="00000000">
          <w:pPr>
            <w:pStyle w:val="6B9D925DCD4943A08B94139C48E105EA"/>
          </w:pPr>
          <w:r w:rsidRPr="005D6CC7">
            <w:rPr>
              <w:lang w:bidi="de-DE"/>
            </w:rPr>
            <w:t>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19"/>
    <w:rsid w:val="000E71C5"/>
    <w:rsid w:val="004E3619"/>
    <w:rsid w:val="00ED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CBACFFCAA444572921906CBAC22158D">
    <w:name w:val="6CBACFFCAA444572921906CBAC22158D"/>
  </w:style>
  <w:style w:type="paragraph" w:customStyle="1" w:styleId="0ED39F141061456BB8DBE692EC7813C9">
    <w:name w:val="0ED39F141061456BB8DBE692EC7813C9"/>
  </w:style>
  <w:style w:type="paragraph" w:customStyle="1" w:styleId="6B9D925DCD4943A08B94139C48E105EA">
    <w:name w:val="6B9D925DCD4943A08B94139C48E10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Erstattungsformular</Template>
  <TotalTime>0</TotalTime>
  <Pages>1</Pages>
  <Words>103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2022-11-21T20:03:00Z</dcterms:created>
  <dcterms:modified xsi:type="dcterms:W3CDTF">2022-11-21T20:03:00Z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